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03E79E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136FCF">
        <w:rPr>
          <w:rFonts w:ascii="Garamond" w:hAnsi="Garamond"/>
          <w:u w:val="single"/>
        </w:rPr>
        <w:t>1</w:t>
      </w:r>
      <w:r w:rsidR="005C2118">
        <w:rPr>
          <w:rFonts w:ascii="Garamond" w:hAnsi="Garamond"/>
          <w:u w:val="single"/>
        </w:rPr>
        <w:t>2</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4671E6">
        <w:rPr>
          <w:rFonts w:ascii="Garamond" w:hAnsi="Garamond"/>
          <w:b/>
          <w:bCs/>
          <w:u w:val="single"/>
        </w:rPr>
        <w:t>7</w:t>
      </w:r>
      <w:r w:rsidR="00A003B9">
        <w:rPr>
          <w:rFonts w:ascii="Garamond" w:hAnsi="Garamond"/>
          <w:b/>
          <w:bCs/>
          <w:u w:val="single"/>
        </w:rPr>
        <w:t>7</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68DDBF70" w:rsidR="002A72BE" w:rsidRDefault="002A72BE" w:rsidP="00364CD7">
      <w:pPr>
        <w:spacing w:after="0"/>
        <w:jc w:val="both"/>
        <w:rPr>
          <w:noProof/>
        </w:rPr>
      </w:pPr>
    </w:p>
    <w:p w14:paraId="6BDA7200" w14:textId="71639A98" w:rsidR="0063479B" w:rsidRDefault="00A003B9" w:rsidP="00364CD7">
      <w:pPr>
        <w:spacing w:after="0"/>
        <w:jc w:val="both"/>
        <w:rPr>
          <w:rFonts w:ascii="Garamond" w:eastAsia="Times New Roman" w:hAnsi="Garamond"/>
          <w:lang w:eastAsia="sl-SI"/>
        </w:rPr>
      </w:pPr>
      <w:r>
        <w:rPr>
          <w:noProof/>
        </w:rPr>
        <w:drawing>
          <wp:inline distT="0" distB="0" distL="0" distR="0" wp14:anchorId="152EAC76" wp14:editId="160BF300">
            <wp:extent cx="5562600" cy="2476500"/>
            <wp:effectExtent l="0" t="0" r="0" b="0"/>
            <wp:docPr id="78172479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24798" name="Slika 1" descr="Slika, ki vsebuje besede besedilo, posnetek zaslona, pisava, številka&#10;&#10;Vsebina, ustvarjena z UI, morda ni pravilna."/>
                    <pic:cNvPicPr/>
                  </pic:nvPicPr>
                  <pic:blipFill>
                    <a:blip r:embed="rId13"/>
                    <a:stretch>
                      <a:fillRect/>
                    </a:stretch>
                  </pic:blipFill>
                  <pic:spPr>
                    <a:xfrm>
                      <a:off x="0" y="0"/>
                      <a:ext cx="5562600" cy="2476500"/>
                    </a:xfrm>
                    <a:prstGeom prst="rect">
                      <a:avLst/>
                    </a:prstGeom>
                  </pic:spPr>
                </pic:pic>
              </a:graphicData>
            </a:graphic>
          </wp:inline>
        </w:drawing>
      </w:r>
    </w:p>
    <w:p w14:paraId="71D63BF5" w14:textId="7200C232"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36215C9"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4671E6">
        <w:rPr>
          <w:rFonts w:ascii="Garamond" w:eastAsia="Times New Roman" w:hAnsi="Garamond"/>
          <w:b/>
          <w:bCs/>
          <w:lang w:eastAsia="sl-SI"/>
        </w:rPr>
        <w:t>7</w:t>
      </w:r>
      <w:r w:rsidR="00A003B9">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r w:rsidR="00A003B9">
        <w:rPr>
          <w:rFonts w:ascii="Garamond" w:eastAsia="Times New Roman" w:hAnsi="Garamond"/>
          <w:lang w:eastAsia="sl-SI"/>
        </w:rPr>
        <w:t xml:space="preserve">kalijev klorid </w:t>
      </w:r>
      <w:r w:rsidR="0063479B">
        <w:rPr>
          <w:rFonts w:ascii="Garamond" w:eastAsia="Times New Roman" w:hAnsi="Garamond"/>
          <w:lang w:eastAsia="sl-SI"/>
        </w:rPr>
        <w:t xml:space="preserve"> </w:t>
      </w:r>
      <w:r w:rsidR="002E1319">
        <w:rPr>
          <w:rFonts w:ascii="Garamond" w:eastAsia="Times New Roman" w:hAnsi="Garamond"/>
          <w:lang w:eastAsia="sl-SI"/>
        </w:rPr>
        <w:t xml:space="preserve"> </w:t>
      </w:r>
      <w:r w:rsidR="002C2F4F">
        <w:rPr>
          <w:rFonts w:ascii="Garamond" w:eastAsia="Times New Roman" w:hAnsi="Garamond"/>
          <w:lang w:eastAsia="sl-SI"/>
        </w:rPr>
        <w:t>A</w:t>
      </w:r>
      <w:r w:rsidR="00595865">
        <w:rPr>
          <w:rFonts w:ascii="Garamond" w:eastAsia="Times New Roman" w:hAnsi="Garamond"/>
          <w:lang w:eastAsia="sl-SI"/>
        </w:rPr>
        <w:t xml:space="preserve">TC </w:t>
      </w:r>
      <w:r w:rsidR="00A003B9">
        <w:rPr>
          <w:rFonts w:ascii="Garamond" w:eastAsia="Times New Roman" w:hAnsi="Garamond"/>
          <w:lang w:eastAsia="sl-SI"/>
        </w:rPr>
        <w:t>A12BA01</w:t>
      </w:r>
      <w:r w:rsidR="005C211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671E6">
        <w:rPr>
          <w:rFonts w:ascii="Garamond" w:eastAsia="Times New Roman" w:hAnsi="Garamond"/>
          <w:lang w:eastAsia="sl-SI"/>
        </w:rPr>
        <w:t>1</w:t>
      </w:r>
      <w:r w:rsidR="005C2118">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5C211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35AE7"/>
    <w:rsid w:val="00042DE3"/>
    <w:rsid w:val="00050338"/>
    <w:rsid w:val="000527DE"/>
    <w:rsid w:val="00053656"/>
    <w:rsid w:val="00053D42"/>
    <w:rsid w:val="00057468"/>
    <w:rsid w:val="0006220D"/>
    <w:rsid w:val="0006701F"/>
    <w:rsid w:val="00087994"/>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6FCF"/>
    <w:rsid w:val="00137F09"/>
    <w:rsid w:val="00141019"/>
    <w:rsid w:val="00141432"/>
    <w:rsid w:val="00142E49"/>
    <w:rsid w:val="00142FF4"/>
    <w:rsid w:val="00144233"/>
    <w:rsid w:val="00145D7C"/>
    <w:rsid w:val="00146066"/>
    <w:rsid w:val="00146279"/>
    <w:rsid w:val="001462B4"/>
    <w:rsid w:val="00151401"/>
    <w:rsid w:val="0015394E"/>
    <w:rsid w:val="00153B0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46753"/>
    <w:rsid w:val="00251560"/>
    <w:rsid w:val="002539E4"/>
    <w:rsid w:val="0025469A"/>
    <w:rsid w:val="00254FD8"/>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1319"/>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8733B"/>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A94"/>
    <w:rsid w:val="00461D3B"/>
    <w:rsid w:val="0046420A"/>
    <w:rsid w:val="004671E6"/>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5F74"/>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2118"/>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3479B"/>
    <w:rsid w:val="00640266"/>
    <w:rsid w:val="006409D2"/>
    <w:rsid w:val="00641957"/>
    <w:rsid w:val="00641ECA"/>
    <w:rsid w:val="00644E63"/>
    <w:rsid w:val="00646F37"/>
    <w:rsid w:val="00651E3F"/>
    <w:rsid w:val="00651F4B"/>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C7502"/>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7F633C"/>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025"/>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6BBD"/>
    <w:rsid w:val="00967C92"/>
    <w:rsid w:val="00970026"/>
    <w:rsid w:val="009700CF"/>
    <w:rsid w:val="009709E6"/>
    <w:rsid w:val="00971DE3"/>
    <w:rsid w:val="00975286"/>
    <w:rsid w:val="009813EA"/>
    <w:rsid w:val="00981E18"/>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3B9"/>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A6DD8"/>
    <w:rsid w:val="00AB14D8"/>
    <w:rsid w:val="00AB3AD0"/>
    <w:rsid w:val="00AB4253"/>
    <w:rsid w:val="00AB7730"/>
    <w:rsid w:val="00AC1245"/>
    <w:rsid w:val="00AC2C4A"/>
    <w:rsid w:val="00AC3D27"/>
    <w:rsid w:val="00AC4BF5"/>
    <w:rsid w:val="00AC59A0"/>
    <w:rsid w:val="00AC72C1"/>
    <w:rsid w:val="00AD3CDB"/>
    <w:rsid w:val="00AD6D52"/>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3E8"/>
    <w:rsid w:val="00B82538"/>
    <w:rsid w:val="00B82CAF"/>
    <w:rsid w:val="00B82D73"/>
    <w:rsid w:val="00B83E05"/>
    <w:rsid w:val="00B855D6"/>
    <w:rsid w:val="00B91DCF"/>
    <w:rsid w:val="00B92022"/>
    <w:rsid w:val="00B929C6"/>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01B"/>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2213"/>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4908"/>
    <w:rsid w:val="00DA6323"/>
    <w:rsid w:val="00DB3068"/>
    <w:rsid w:val="00DB6398"/>
    <w:rsid w:val="00DC5DEC"/>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02482"/>
    <w:rsid w:val="00F10165"/>
    <w:rsid w:val="00F1026B"/>
    <w:rsid w:val="00F12587"/>
    <w:rsid w:val="00F146EF"/>
    <w:rsid w:val="00F14FF4"/>
    <w:rsid w:val="00F1701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53B0E"/>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8733B"/>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A94"/>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65F74"/>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51F4B"/>
    <w:rsid w:val="00670282"/>
    <w:rsid w:val="006934ED"/>
    <w:rsid w:val="00695C97"/>
    <w:rsid w:val="006B2513"/>
    <w:rsid w:val="006B3907"/>
    <w:rsid w:val="006C0255"/>
    <w:rsid w:val="006C3080"/>
    <w:rsid w:val="006C7502"/>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7F633C"/>
    <w:rsid w:val="00805B15"/>
    <w:rsid w:val="00810267"/>
    <w:rsid w:val="00821D48"/>
    <w:rsid w:val="00847F44"/>
    <w:rsid w:val="00854302"/>
    <w:rsid w:val="0087073C"/>
    <w:rsid w:val="008938CF"/>
    <w:rsid w:val="008952E3"/>
    <w:rsid w:val="008B09CD"/>
    <w:rsid w:val="008C5025"/>
    <w:rsid w:val="008D59ED"/>
    <w:rsid w:val="008E72C4"/>
    <w:rsid w:val="008F502F"/>
    <w:rsid w:val="00907A58"/>
    <w:rsid w:val="0093674F"/>
    <w:rsid w:val="0094659D"/>
    <w:rsid w:val="00966BBD"/>
    <w:rsid w:val="00967325"/>
    <w:rsid w:val="00970026"/>
    <w:rsid w:val="009709E6"/>
    <w:rsid w:val="00975286"/>
    <w:rsid w:val="00981E18"/>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929C6"/>
    <w:rsid w:val="00BA53A4"/>
    <w:rsid w:val="00BB50B0"/>
    <w:rsid w:val="00BC294D"/>
    <w:rsid w:val="00BD0EF5"/>
    <w:rsid w:val="00BD31CF"/>
    <w:rsid w:val="00BE3070"/>
    <w:rsid w:val="00BE55AF"/>
    <w:rsid w:val="00BF271E"/>
    <w:rsid w:val="00C031A7"/>
    <w:rsid w:val="00C1301B"/>
    <w:rsid w:val="00C315A3"/>
    <w:rsid w:val="00C40076"/>
    <w:rsid w:val="00C413B0"/>
    <w:rsid w:val="00C62213"/>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C5DE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146EF"/>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1414</Words>
  <Characters>8062</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2025-12-12T08:20:00Z</dcterms:created>
  <dcterms:modified xsi:type="dcterms:W3CDTF">2025-12-12T08:22:00Z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